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C79E6" w14:textId="77777777"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2B3C79E7" w14:textId="77777777" w:rsidR="00F90453" w:rsidRDefault="006C2DC0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2B3C79EA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9E8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9E9" w14:textId="77777777" w:rsidR="00222867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2B3C79ED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9EB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9EC" w14:textId="77777777" w:rsidR="00222867" w:rsidRPr="00D635C4" w:rsidRDefault="00B53C37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האגף לבריאות דיגיטלית ומחשוב</w:t>
            </w:r>
          </w:p>
        </w:tc>
      </w:tr>
      <w:tr w:rsidR="007548B0" w14:paraId="2B3C79F0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9E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4A267F">
              <w:rPr>
                <w:rFonts w:asciiTheme="minorBidi" w:hAnsiTheme="minorBidi" w:cstheme="minorBidi"/>
                <w:b/>
                <w:bCs/>
                <w:sz w:val="21"/>
                <w:szCs w:val="21"/>
                <w:highlight w:val="yellow"/>
                <w:rtl/>
              </w:rPr>
              <w:t>תאריך</w:t>
            </w:r>
            <w:r w:rsidRPr="004A267F">
              <w:rPr>
                <w:rFonts w:asciiTheme="minorBidi" w:hAnsiTheme="minorBidi" w:cstheme="minorBidi"/>
                <w:b/>
                <w:bCs/>
                <w:sz w:val="21"/>
                <w:szCs w:val="21"/>
                <w:highlight w:val="yellow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9EF" w14:textId="04B3EE11" w:rsidR="00222867" w:rsidRDefault="005022C4" w:rsidP="00DD1A8B">
            <w:r>
              <w:rPr>
                <w:rFonts w:hint="cs"/>
                <w:rtl/>
              </w:rPr>
              <w:t>25/10/2021</w:t>
            </w:r>
          </w:p>
        </w:tc>
      </w:tr>
    </w:tbl>
    <w:p w14:paraId="2B3C79F1" w14:textId="77777777" w:rsidR="00332AFB" w:rsidRDefault="006C2DC0" w:rsidP="00222867">
      <w:pPr>
        <w:rPr>
          <w:rtl/>
        </w:rPr>
      </w:pPr>
    </w:p>
    <w:p w14:paraId="2B3C79F2" w14:textId="77777777" w:rsidR="00222867" w:rsidRDefault="006C2DC0" w:rsidP="00222867">
      <w:pPr>
        <w:rPr>
          <w:rtl/>
        </w:rPr>
      </w:pPr>
    </w:p>
    <w:p w14:paraId="2B3C79F3" w14:textId="77777777" w:rsidR="00222867" w:rsidRDefault="006C2DC0" w:rsidP="00222867">
      <w:pPr>
        <w:rPr>
          <w:rtl/>
        </w:rPr>
      </w:pPr>
    </w:p>
    <w:p w14:paraId="2B3C79F4" w14:textId="77777777" w:rsidR="00222867" w:rsidRDefault="006C2DC0" w:rsidP="00222867">
      <w:pPr>
        <w:rPr>
          <w:rtl/>
        </w:rPr>
      </w:pPr>
    </w:p>
    <w:p w14:paraId="2B3C79F5" w14:textId="77777777" w:rsidR="00222867" w:rsidRDefault="006C2DC0" w:rsidP="00222867">
      <w:pPr>
        <w:rPr>
          <w:rtl/>
        </w:rPr>
      </w:pPr>
    </w:p>
    <w:p w14:paraId="2B3C79F6" w14:textId="77777777" w:rsidR="00222867" w:rsidRDefault="006C2DC0" w:rsidP="00222867">
      <w:pPr>
        <w:rPr>
          <w:rtl/>
        </w:rPr>
      </w:pPr>
    </w:p>
    <w:p w14:paraId="2B3C79F7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2B3C79F8" w14:textId="77777777" w:rsidR="00222867" w:rsidRDefault="006C2DC0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2B3C79F9" w14:textId="77777777"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2B3C79FA" w14:textId="77777777" w:rsidR="00222867" w:rsidRPr="00AF57E9" w:rsidRDefault="006C2DC0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2B3C79FC" w14:textId="77777777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9FB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53C37" w14:paraId="2B3C7A01" w14:textId="77777777" w:rsidTr="00144725">
        <w:trPr>
          <w:trHeight w:val="1429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C271A7" w14:textId="5AB48C78" w:rsidR="00EF1E94" w:rsidRDefault="00F911EE" w:rsidP="00604225">
            <w:pP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התקשרות זו נועדה לשם אספקת שירותי תחזוקה, תמיכה ושדרוג עבור תוכנת "צמרת" בה נעשה שימוש שוטף על ידי </w:t>
            </w:r>
            <w:r w:rsidR="00EF1E94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אגף</w:t>
            </w:r>
            <w:r w:rsid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ה</w:t>
            </w:r>
            <w:r w:rsidR="00BA701B" w:rsidRPr="00EA7F8A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תזונה </w:t>
            </w:r>
            <w:r w:rsidR="0087356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במשרד הבריאות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.</w:t>
            </w:r>
            <w:r w:rsidR="0087356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</w:p>
          <w:p w14:paraId="2B3C79FF" w14:textId="12CC5756" w:rsidR="00BA701B" w:rsidRDefault="00A742A0" w:rsidP="00A742A0">
            <w:pPr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התוכנה מאפשרת</w:t>
            </w:r>
            <w:r w:rsidR="00BA701B" w:rsidRP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ניהול מאגר רכיבים תזונתיים של מצרכים ומתכונים וכן ביצוע הערכות תזונה.</w:t>
            </w:r>
            <w:r w:rsidR="0087356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בנוסף</w:t>
            </w:r>
            <w:r w:rsidR="0087356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, התוכנה </w:t>
            </w:r>
            <w:r w:rsidR="00BA701B" w:rsidRP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</w:t>
            </w:r>
            <w:r w:rsidR="0087356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י</w:t>
            </w:r>
            <w:r w:rsidR="00BA701B" w:rsidRP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נה בשימוש דיאטניות ואנשי מחקר ביחידות משרד הבריאות ובחלק מבתי החולים </w:t>
            </w:r>
            <w:r w:rsidR="0087356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הממשלתיים</w:t>
            </w:r>
            <w:r w:rsid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, </w:t>
            </w:r>
            <w:r w:rsidR="0087356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כאשר התוכנה מאפשרת קיום </w:t>
            </w:r>
            <w:r w:rsid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אינטגרציה </w:t>
            </w:r>
            <w:r w:rsidR="0087356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עם מערכת </w:t>
            </w:r>
            <w:r w:rsid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הנמ"ר</w:t>
            </w:r>
            <w:r w:rsidR="0087356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- </w:t>
            </w:r>
            <w:r w:rsid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המערכת האדמיניסטרטיבית </w:t>
            </w:r>
            <w:r w:rsidR="0087356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הקיימת ב</w:t>
            </w:r>
            <w:r w:rsid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בתי החולים</w:t>
            </w:r>
            <w:r w:rsidR="00BA701B" w:rsidRP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.</w:t>
            </w:r>
          </w:p>
          <w:p w14:paraId="2B3C7A00" w14:textId="77777777" w:rsidR="00F911EE" w:rsidRPr="00EA7F8A" w:rsidRDefault="00F911EE" w:rsidP="0087356A">
            <w:pPr>
              <w:rPr>
                <w:rFonts w:asciiTheme="minorBidi" w:hAnsiTheme="minorBidi" w:cstheme="minorBidi"/>
                <w:b/>
                <w:sz w:val="21"/>
                <w:szCs w:val="21"/>
              </w:rPr>
            </w:pPr>
          </w:p>
        </w:tc>
      </w:tr>
    </w:tbl>
    <w:p w14:paraId="2B3C7A02" w14:textId="77777777" w:rsidR="00222867" w:rsidRPr="00AF57E9" w:rsidRDefault="006C2DC0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14:paraId="2B3C7A03" w14:textId="77777777"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14:paraId="2B3C7A04" w14:textId="77777777" w:rsidR="00222867" w:rsidRPr="00AF57E9" w:rsidRDefault="006C2DC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2B3C7A05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2B3C7A06" w14:textId="77777777" w:rsidR="00222867" w:rsidRPr="00AF57E9" w:rsidRDefault="006C2DC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2B3C7A0B" w14:textId="77777777" w:rsidTr="00222867">
        <w:tc>
          <w:tcPr>
            <w:tcW w:w="3085" w:type="dxa"/>
            <w:hideMark/>
          </w:tcPr>
          <w:p w14:paraId="2B3C7A07" w14:textId="77777777"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2B3C7A08" w14:textId="77777777" w:rsidR="00222867" w:rsidRPr="00AF57E9" w:rsidRDefault="00EA7F8A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2B3C7A09" w14:textId="443F3251" w:rsidR="00222867" w:rsidRPr="00AF57E9" w:rsidRDefault="00096565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ביצוע עבודה</w:t>
            </w:r>
          </w:p>
          <w:p w14:paraId="2B3C7A0A" w14:textId="77777777" w:rsidR="00222867" w:rsidRPr="00AF57E9" w:rsidRDefault="006C2DC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2B3C7A0C" w14:textId="77777777" w:rsidR="00222867" w:rsidRPr="00AF57E9" w:rsidRDefault="006C2DC0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14:paraId="2B3C7A0F" w14:textId="77777777" w:rsidTr="00222867">
        <w:tc>
          <w:tcPr>
            <w:tcW w:w="2698" w:type="dxa"/>
            <w:shd w:val="clear" w:color="auto" w:fill="E6E6E6"/>
            <w:hideMark/>
          </w:tcPr>
          <w:p w14:paraId="2B3C7A0D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2B3C7A0E" w14:textId="77777777" w:rsidR="00222867" w:rsidRPr="00AF57E9" w:rsidRDefault="00D0113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D0113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ד</w:t>
            </w:r>
            <w:r w:rsidRPr="00D01131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. </w:t>
            </w:r>
            <w:r w:rsidRPr="00D0113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מימון</w:t>
            </w:r>
            <w:r w:rsidRPr="00D01131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0113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יעוץ</w:t>
            </w:r>
            <w:r w:rsidRPr="00D01131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0113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והדרכה</w:t>
            </w:r>
            <w:r w:rsidRPr="00D01131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0113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במחשבים</w:t>
            </w:r>
            <w:r w:rsidRPr="00D01131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D0113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D01131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D01131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</w:t>
            </w:r>
          </w:p>
        </w:tc>
      </w:tr>
      <w:tr w:rsidR="007548B0" w14:paraId="2B3C7A13" w14:textId="77777777" w:rsidTr="00222867">
        <w:tc>
          <w:tcPr>
            <w:tcW w:w="2698" w:type="dxa"/>
            <w:shd w:val="clear" w:color="auto" w:fill="E6E6E6"/>
            <w:hideMark/>
          </w:tcPr>
          <w:p w14:paraId="2B3C7A10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2B3C7A11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2B3C7A12" w14:textId="77777777" w:rsidR="00222867" w:rsidRPr="00AF57E9" w:rsidRDefault="00D01131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D01131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511557878</w:t>
            </w:r>
          </w:p>
        </w:tc>
      </w:tr>
      <w:tr w:rsidR="007548B0" w14:paraId="2B3C7A17" w14:textId="77777777" w:rsidTr="00222867">
        <w:tc>
          <w:tcPr>
            <w:tcW w:w="2698" w:type="dxa"/>
            <w:shd w:val="clear" w:color="auto" w:fill="E6E6E6"/>
            <w:hideMark/>
          </w:tcPr>
          <w:p w14:paraId="2B3C7A14" w14:textId="77777777"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2B3C7A15" w14:textId="77777777" w:rsidR="00222867" w:rsidRPr="00AF57E9" w:rsidRDefault="00675430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D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2B3C7A16" w14:textId="77777777"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14:paraId="2B3C7A1A" w14:textId="77777777" w:rsidTr="00222867">
        <w:tc>
          <w:tcPr>
            <w:tcW w:w="2698" w:type="dxa"/>
            <w:shd w:val="clear" w:color="auto" w:fill="E6E6E6"/>
            <w:hideMark/>
          </w:tcPr>
          <w:p w14:paraId="2B3C7A18" w14:textId="77777777" w:rsidR="00222867" w:rsidRPr="004A267F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4A267F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2B3C7A19" w14:textId="39153BF2" w:rsidR="00222867" w:rsidRPr="00D01131" w:rsidRDefault="007031F5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14</w:t>
            </w:r>
            <w:r w:rsidR="003F033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0,000 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 </w:t>
            </w:r>
            <w:r w:rsidR="003F0330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כולל מע"מ</w:t>
            </w:r>
          </w:p>
        </w:tc>
      </w:tr>
      <w:tr w:rsidR="007548B0" w14:paraId="2B3C7A1D" w14:textId="77777777" w:rsidTr="00222867">
        <w:tc>
          <w:tcPr>
            <w:tcW w:w="2698" w:type="dxa"/>
            <w:shd w:val="clear" w:color="auto" w:fill="E6E6E6"/>
            <w:hideMark/>
          </w:tcPr>
          <w:p w14:paraId="2B3C7A1B" w14:textId="77777777" w:rsidR="00222867" w:rsidRPr="004A267F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4A267F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2B3C7A1C" w14:textId="32D36CBB" w:rsidR="00222867" w:rsidRPr="00D01131" w:rsidRDefault="00C66C4D" w:rsidP="00DD1A8B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1/1/202</w:t>
            </w:r>
            <w:r w:rsidR="00DD1A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-31/12/202</w:t>
            </w:r>
            <w:r w:rsidR="00DD1A8B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</w:p>
        </w:tc>
      </w:tr>
    </w:tbl>
    <w:p w14:paraId="2B3C7A1E" w14:textId="77777777" w:rsidR="00222867" w:rsidRPr="00AF57E9" w:rsidRDefault="006C2DC0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2B3C7A1F" w14:textId="77777777"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2B3C7A20" w14:textId="77777777"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2B3C7A21" w14:textId="77777777" w:rsidR="00222867" w:rsidRPr="00AF57E9" w:rsidRDefault="006C2DC0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2B3C7A22" w14:textId="77777777"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2B3C7A23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2B3C7A24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2B3C7A25" w14:textId="77777777"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2B3C7A26" w14:textId="77777777" w:rsidR="00222867" w:rsidRPr="00AF57E9" w:rsidRDefault="006C2DC0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572407" w14:paraId="2B3C7A2F" w14:textId="77777777" w:rsidTr="00D01131">
        <w:trPr>
          <w:trHeight w:val="1892"/>
        </w:trPr>
        <w:tc>
          <w:tcPr>
            <w:tcW w:w="9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C7A27" w14:textId="510D2810" w:rsidR="00BA701B" w:rsidRDefault="00096565" w:rsidP="004A267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rtl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תוכנת "צמרת"</w:t>
            </w:r>
            <w:r w:rsidR="00BA701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(להלן: "התוכנה") </w:t>
            </w:r>
            <w:r w:rsidR="00BA701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היא</w:t>
            </w:r>
            <w:r w:rsid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פרי</w:t>
            </w:r>
            <w:r w:rsidR="00BA701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="00BA701B" w:rsidRPr="00BA701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פיתוח ייעודי </w:t>
            </w:r>
            <w:r w:rsid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שבוצע לפני שנים רבות על ידי הספק עבור משר</w:t>
            </w:r>
            <w:r w:rsidR="00BA701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ד הבריאות</w:t>
            </w:r>
          </w:p>
          <w:p w14:paraId="2B3C7A2E" w14:textId="6B94A8A3" w:rsidR="00BA701B" w:rsidRPr="00AF57E9" w:rsidRDefault="00BA701B" w:rsidP="004A267F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המערכת הנה </w:t>
            </w:r>
            <w:r w:rsidRPr="00BA701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בטכנולוגיה </w:t>
            </w:r>
            <w:r w:rsid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מיושנת מאוד</w:t>
            </w:r>
            <w:r w:rsidRPr="00BA701B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, </w:t>
            </w:r>
            <w:r w:rsidR="00EA7F8A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ונדרש ידע ייחודי המשלב את תחום התזונה עם הפלטפורמה הספציפית על מנת לתחזק אותה.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חברת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ד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.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מיימון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ייעוץ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והדרכה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במחשבים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בע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"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פיתחה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את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התוכנה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הקיימת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ותיחזקה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את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המערכת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במשך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השנים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,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ועל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כן</w:t>
            </w:r>
            <w:r w:rsidR="0015085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,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על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פי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מצב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הדברים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בפועל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היא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היחידה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המסוגלת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096565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לבצע השירותים נשוא ההתקשרות, קרי- תחזוקה, תמיכה ושדרוג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F911EE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תוכנה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  <w:r w:rsidR="004C724C" w:rsidRPr="004A267F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>זו</w:t>
            </w:r>
            <w:r w:rsidR="004C724C" w:rsidRPr="004A267F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.</w:t>
            </w:r>
          </w:p>
        </w:tc>
      </w:tr>
    </w:tbl>
    <w:p w14:paraId="2B3C7A30" w14:textId="77777777" w:rsidR="00222867" w:rsidRPr="00AF57E9" w:rsidRDefault="006C2DC0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2B3C7A31" w14:textId="77777777" w:rsidR="00222867" w:rsidRPr="00EA6943" w:rsidRDefault="009B6B29" w:rsidP="00EA6943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2B3C7A32" w14:textId="77777777" w:rsidR="00222867" w:rsidRPr="00AF57E9" w:rsidRDefault="00EA6943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/>
          <w:b/>
          <w:noProof/>
          <w:sz w:val="21"/>
          <w:szCs w:val="21"/>
        </w:rPr>
        <w:drawing>
          <wp:anchor distT="0" distB="0" distL="114300" distR="114300" simplePos="0" relativeHeight="251658240" behindDoc="1" locked="0" layoutInCell="1" allowOverlap="1" wp14:anchorId="2B3C7A49" wp14:editId="2B3C7A4A">
            <wp:simplePos x="0" y="0"/>
            <wp:positionH relativeFrom="margin">
              <wp:posOffset>498764</wp:posOffset>
            </wp:positionH>
            <wp:positionV relativeFrom="paragraph">
              <wp:posOffset>141143</wp:posOffset>
            </wp:positionV>
            <wp:extent cx="895350" cy="565150"/>
            <wp:effectExtent l="0" t="0" r="0" b="635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C7A33" w14:textId="77777777"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14:paraId="2B3C7A34" w14:textId="77777777"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14:paraId="2B3C7A38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A35" w14:textId="77777777" w:rsidR="00222867" w:rsidRPr="00AF57E9" w:rsidRDefault="00BA701B" w:rsidP="00EA7F8A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גילה ארד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A36" w14:textId="77777777" w:rsidR="00222867" w:rsidRPr="00AF57E9" w:rsidRDefault="00BA701B" w:rsidP="00675430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פרוייקטים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A37" w14:textId="77777777" w:rsidR="00222867" w:rsidRPr="00AF57E9" w:rsidRDefault="006C2DC0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14:paraId="2B3C7A3C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A39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A3A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A3B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2B3C7A3D" w14:textId="77777777" w:rsidR="00222867" w:rsidRDefault="006C2DC0" w:rsidP="00222867">
      <w:pPr>
        <w:rPr>
          <w:rtl/>
        </w:rPr>
      </w:pPr>
    </w:p>
    <w:p w14:paraId="2B3C7A3E" w14:textId="77777777"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הדעת, לאחר שוידאתי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14:paraId="2B3C7A3F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14:paraId="2B3C7A43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A40" w14:textId="6E3066B0" w:rsidR="00B07843" w:rsidRPr="0053500C" w:rsidRDefault="0068305A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A41" w14:textId="508FBB8D" w:rsidR="00B07843" w:rsidRPr="0053500C" w:rsidRDefault="0068305A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מנהלת תחום רכש והתקשרויות 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7A42" w14:textId="4655D2BE" w:rsidR="00B07843" w:rsidRPr="00AF57E9" w:rsidRDefault="0068305A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6582972A" wp14:editId="64981380">
                  <wp:extent cx="1943099" cy="424281"/>
                  <wp:effectExtent l="0" t="0" r="635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569" cy="429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14:paraId="2B3C7A47" w14:textId="77777777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A44" w14:textId="77777777" w:rsidR="00B07843" w:rsidRPr="004A267F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4A267F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 xml:space="preserve">שם </w:t>
            </w:r>
            <w:r w:rsidRPr="004A267F">
              <w:rPr>
                <w:rFonts w:asciiTheme="minorBidi" w:hAnsiTheme="minorBidi" w:cstheme="minorBidi" w:hint="cs"/>
                <w:bCs/>
                <w:sz w:val="21"/>
                <w:szCs w:val="21"/>
                <w:highlight w:val="yellow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A45" w14:textId="77777777" w:rsidR="00B07843" w:rsidRPr="004A267F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4A267F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3C7A46" w14:textId="77777777"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4A267F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14:paraId="2B3C7A48" w14:textId="77777777" w:rsidR="00572407" w:rsidRPr="00817FBA" w:rsidRDefault="00572407" w:rsidP="00572407">
      <w:bookmarkStart w:id="0" w:name="_GoBack"/>
      <w:bookmarkEnd w:id="0"/>
    </w:p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25972" w14:textId="77777777" w:rsidR="006C2DC0" w:rsidRDefault="006C2DC0">
      <w:r>
        <w:separator/>
      </w:r>
    </w:p>
  </w:endnote>
  <w:endnote w:type="continuationSeparator" w:id="0">
    <w:p w14:paraId="09DE35E5" w14:textId="77777777" w:rsidR="006C2DC0" w:rsidRDefault="006C2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2B3C7A75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2B3C7A71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B3C7A72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2B3C7A73" w14:textId="4A471CFE"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68305A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68305A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2B3C7A74" w14:textId="77777777" w:rsidR="00354861" w:rsidRPr="0098529F" w:rsidRDefault="006C2DC0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14:paraId="2B3C7A7A" w14:textId="77777777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B3C7A76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3C7A77" w14:textId="77777777"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B3C7A78" w14:textId="77777777"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3C7A79" w14:textId="77777777"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2B3C7A7D" w14:textId="77777777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2B3C7A7B" w14:textId="77777777"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2B3C7A7C" w14:textId="77777777"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14:paraId="2B3C7A7E" w14:textId="77777777" w:rsidR="00E678BB" w:rsidRPr="00354861" w:rsidRDefault="006C2DC0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4D5AB" w14:textId="77777777" w:rsidR="006C2DC0" w:rsidRDefault="006C2DC0">
      <w:r>
        <w:separator/>
      </w:r>
    </w:p>
  </w:footnote>
  <w:footnote w:type="continuationSeparator" w:id="0">
    <w:p w14:paraId="769BF3C6" w14:textId="77777777" w:rsidR="006C2DC0" w:rsidRDefault="006C2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2B3C7A53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2B3C7A51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2B3C7A52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2B3C7A5A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2B3C7A54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2B3C7A7F" wp14:editId="2B3C7A80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2B3C7A55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2B3C7A56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2B3C7A57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3C7A58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3C7A59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2B3C7A5F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B3C7A5B" w14:textId="77777777" w:rsidR="009220EC" w:rsidRPr="00D84715" w:rsidRDefault="006C2DC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B3C7A5C" w14:textId="77777777" w:rsidR="009220EC" w:rsidRDefault="006C2DC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3C7A5D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3C7A5E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2B3C7A64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B3C7A60" w14:textId="77777777" w:rsidR="003D6D13" w:rsidRPr="00D84715" w:rsidRDefault="006C2DC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B3C7A61" w14:textId="77777777" w:rsidR="003D6D13" w:rsidRPr="00D84715" w:rsidRDefault="006C2DC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3C7A62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3C7A63" w14:textId="77777777"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2B3C7A69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2B3C7A65" w14:textId="77777777" w:rsidR="009220EC" w:rsidRPr="00D84715" w:rsidRDefault="006C2DC0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2B3C7A66" w14:textId="77777777" w:rsidR="009220EC" w:rsidRPr="00D84715" w:rsidRDefault="006C2DC0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B3C7A67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3C7A68" w14:textId="77777777"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2B3C7A6F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B3C7A6A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2B3C7A6B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2B3C7A6C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B3C7A6D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B3C7A6E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2B3C7A70" w14:textId="77777777" w:rsidR="00E678BB" w:rsidRPr="00D84715" w:rsidRDefault="006C2DC0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96565"/>
    <w:rsid w:val="0015085F"/>
    <w:rsid w:val="001A55CF"/>
    <w:rsid w:val="00240FDE"/>
    <w:rsid w:val="002D5C29"/>
    <w:rsid w:val="00316202"/>
    <w:rsid w:val="00336CDD"/>
    <w:rsid w:val="003F0330"/>
    <w:rsid w:val="0044182D"/>
    <w:rsid w:val="004A267F"/>
    <w:rsid w:val="004C724C"/>
    <w:rsid w:val="005022C4"/>
    <w:rsid w:val="00572407"/>
    <w:rsid w:val="00573D7F"/>
    <w:rsid w:val="005F33C9"/>
    <w:rsid w:val="00604225"/>
    <w:rsid w:val="00675430"/>
    <w:rsid w:val="0068305A"/>
    <w:rsid w:val="006C2DC0"/>
    <w:rsid w:val="007031F5"/>
    <w:rsid w:val="007548B0"/>
    <w:rsid w:val="0087356A"/>
    <w:rsid w:val="009B6B29"/>
    <w:rsid w:val="009C27D5"/>
    <w:rsid w:val="009C3B74"/>
    <w:rsid w:val="009F7FB7"/>
    <w:rsid w:val="00A742A0"/>
    <w:rsid w:val="00B07843"/>
    <w:rsid w:val="00B46855"/>
    <w:rsid w:val="00B53C37"/>
    <w:rsid w:val="00BA701B"/>
    <w:rsid w:val="00C24C12"/>
    <w:rsid w:val="00C46B1E"/>
    <w:rsid w:val="00C66C4D"/>
    <w:rsid w:val="00D01131"/>
    <w:rsid w:val="00D65C74"/>
    <w:rsid w:val="00DD1A8B"/>
    <w:rsid w:val="00E00EE8"/>
    <w:rsid w:val="00E231C3"/>
    <w:rsid w:val="00E8203D"/>
    <w:rsid w:val="00EA6943"/>
    <w:rsid w:val="00EA7F8A"/>
    <w:rsid w:val="00ED4BAA"/>
    <w:rsid w:val="00EF1E94"/>
    <w:rsid w:val="00F911EE"/>
    <w:rsid w:val="00F92E40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3C79E6"/>
  <w15:docId w15:val="{A605BE15-C91E-477E-9500-2859C625F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>116879518</AutoNumber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2018-11-27T07:22:44+00:00</SDDocDate>
    <elnewpapaerdate xmlns="276fb107-33e2-4c3f-bae8-9cd5efb2baae" xsi:nil="true"/>
    <SDHebDate xmlns="276fb107-33e2-4c3f-bae8-9cd5efb2baae">י"ט בכסלו,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8248D3-7D14-4670-9548-DFA2DF0AF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4.xml><?xml version="1.0" encoding="utf-8"?>
<ds:datastoreItem xmlns:ds="http://schemas.openxmlformats.org/officeDocument/2006/customXml" ds:itemID="{E62B6006-B214-4860-BAF8-2563738D8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439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ספק יחיד צמרת- טופס חדש.docx.</vt:lpstr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ספק יחיד צמרת- טופס חדש.docx.</dc:title>
  <dc:creator>Marina Paz</dc:creator>
  <cp:lastModifiedBy>אתי מלאייב</cp:lastModifiedBy>
  <cp:revision>2</cp:revision>
  <dcterms:created xsi:type="dcterms:W3CDTF">2021-10-27T13:19:00Z</dcterms:created>
  <dcterms:modified xsi:type="dcterms:W3CDTF">2021-10-27T13:19:00Z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